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8C" w:rsidRDefault="003C048C" w:rsidP="00946EA1">
      <w:pPr>
        <w:autoSpaceDE w:val="0"/>
        <w:autoSpaceDN w:val="0"/>
        <w:adjustRightInd w:val="0"/>
        <w:spacing w:after="0" w:line="240" w:lineRule="auto"/>
        <w:ind w:right="-427"/>
        <w:rPr>
          <w:rFonts w:ascii="Tw Cen MT" w:hAnsi="Tw Cen MT"/>
          <w:noProof/>
          <w:color w:val="E7E6E6"/>
          <w:lang w:eastAsia="it-IT"/>
        </w:rPr>
      </w:pPr>
      <w:r>
        <w:rPr>
          <w:noProof/>
          <w:lang w:eastAsia="it-IT"/>
        </w:rPr>
        <w:pict>
          <v:group id="Gruppo 2" o:spid="_x0000_s1026" style="position:absolute;margin-left:150.1pt;margin-top:-8.65pt;width:177.05pt;height:55.75pt;z-index:251658240" coordorigin="656,575" coordsize="4836,13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logo anas nazionale 2012" style="position:absolute;left:656;top:575;width:1354;height:13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kOTDAAAA2gAAAA8AAABkcnMvZG93bnJldi54bWxEj0FrwkAUhO9C/8PyhN50oxUp0TVIobTi&#10;SS203h7ZZxKy+zbNbk3qr3cFweMwM98wy6y3Rpyp9ZVjBZNxAoI4d7riQsHX4X30CsIHZI3GMSn4&#10;Jw/Z6mmwxFS7jnd03odCRAj7FBWUITSplD4vyaIfu4Y4eifXWgxRtoXULXYRbo2cJslcWqw4LpTY&#10;0FtJeb3/swrMbIvfF2t+64/qZ+c2dOymm0ap52G/XoAI1IdH+N7+1Ape4HYl3g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iQ5MMAAADaAAAADwAAAAAAAAAAAAAAAACf&#10;AgAAZHJzL2Rvd25yZXYueG1sUEsFBgAAAAAEAAQA9wAAAI8DAAAAAA==&#10;">
              <v:imagedata r:id="rId7" o:title=""/>
            </v:shape>
            <v:shape id="Picture 4" o:spid="_x0000_s1028" type="#_x0000_t75" alt="scritta anas" style="position:absolute;left:2132;top:792;width:3360;height: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av/GAAAA2gAAAA8AAABkcnMvZG93bnJldi54bWxEj0FrwkAUhO9C/8PyCl6k2SgikrqRooiC&#10;9qC2hd4e2dckNPs27K4x+uu7hUKPw8x8wyyWvWlER87XlhWMkxQEcWF1zaWCt/PmaQ7CB2SNjWVS&#10;cCMPy/xhsMBM2ysfqTuFUkQI+wwVVCG0mZS+qMigT2xLHL0v6wyGKF0ptcNrhJtGTtJ0Jg3WHBcq&#10;bGlVUfF9uhgFZTc6zy/14XP3vt9+zFava3d3a6WGj/3LM4hAffgP/7V3WsEUfq/EG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9q/8YAAADaAAAADwAAAAAAAAAAAAAA&#10;AACfAgAAZHJzL2Rvd25yZXYueG1sUEsFBgAAAAAEAAQA9wAAAJIDAAAAAA==&#10;">
              <v:imagedata r:id="rId8" o:title=""/>
            </v:shape>
          </v:group>
        </w:pict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 w:rsidRPr="00CD271A">
        <w:rPr>
          <w:noProof/>
          <w:lang w:eastAsia="it-IT"/>
        </w:rPr>
        <w:pict>
          <v:shape id="Immagine 6" o:spid="_x0000_i1031" type="#_x0000_t75" style="width:123pt;height:37.5pt;visibility:visible">
            <v:imagedata r:id="rId9" o:title=""/>
          </v:shape>
        </w:pict>
      </w:r>
      <w:r>
        <w:rPr>
          <w:rFonts w:ascii="Calibri Light" w:hAnsi="Calibri Light"/>
          <w:b/>
          <w:color w:val="1F4E79"/>
          <w:sz w:val="52"/>
          <w:szCs w:val="52"/>
        </w:rPr>
        <w:tab/>
      </w:r>
    </w:p>
    <w:p w:rsidR="003C048C" w:rsidRDefault="003C048C" w:rsidP="00946EA1">
      <w:pPr>
        <w:autoSpaceDE w:val="0"/>
        <w:autoSpaceDN w:val="0"/>
        <w:adjustRightInd w:val="0"/>
        <w:spacing w:after="0" w:line="240" w:lineRule="auto"/>
        <w:ind w:right="-427"/>
        <w:rPr>
          <w:rFonts w:ascii="Tw Cen MT" w:hAnsi="Tw Cen MT"/>
          <w:noProof/>
          <w:color w:val="E7E6E6"/>
          <w:lang w:eastAsia="it-IT"/>
        </w:rPr>
      </w:pPr>
    </w:p>
    <w:p w:rsidR="003C048C" w:rsidRDefault="003C048C" w:rsidP="00946EA1">
      <w:pPr>
        <w:autoSpaceDE w:val="0"/>
        <w:autoSpaceDN w:val="0"/>
        <w:adjustRightInd w:val="0"/>
        <w:spacing w:after="0" w:line="240" w:lineRule="auto"/>
        <w:ind w:right="-427"/>
        <w:rPr>
          <w:rFonts w:ascii="Tw Cen MT" w:hAnsi="Tw Cen MT"/>
          <w:noProof/>
          <w:color w:val="E7E6E6"/>
          <w:lang w:eastAsia="it-IT"/>
        </w:rPr>
      </w:pPr>
    </w:p>
    <w:p w:rsidR="003C048C" w:rsidRPr="008D6A6A" w:rsidRDefault="003C048C" w:rsidP="00946EA1">
      <w:pPr>
        <w:autoSpaceDE w:val="0"/>
        <w:autoSpaceDN w:val="0"/>
        <w:adjustRightInd w:val="0"/>
        <w:spacing w:after="0" w:line="240" w:lineRule="auto"/>
        <w:ind w:right="-427"/>
        <w:rPr>
          <w:rFonts w:ascii="Calibri Light" w:hAnsi="Calibri Light"/>
          <w:b/>
          <w:color w:val="1F4E79"/>
          <w:sz w:val="52"/>
          <w:szCs w:val="52"/>
        </w:rPr>
      </w:pPr>
    </w:p>
    <w:p w:rsidR="003C048C" w:rsidRPr="005D6C8C" w:rsidRDefault="003C048C" w:rsidP="00085815">
      <w:pPr>
        <w:autoSpaceDE w:val="0"/>
        <w:autoSpaceDN w:val="0"/>
        <w:adjustRightInd w:val="0"/>
        <w:spacing w:after="0" w:line="240" w:lineRule="auto"/>
        <w:rPr>
          <w:rFonts w:ascii="Tw Cen MT" w:hAnsi="Tw Cen MT"/>
          <w:color w:val="3B3838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5.55pt;margin-top:43.75pt;width:428.25pt;height:45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" fillcolor="#bbfe00" stroked="f">
            <v:fill opacity="19789f"/>
            <v:textbox>
              <w:txbxContent>
                <w:p w:rsidR="003C048C" w:rsidRPr="00862878" w:rsidRDefault="003C048C" w:rsidP="00862878">
                  <w:pPr>
                    <w:shd w:val="clear" w:color="auto" w:fill="767171"/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rPr>
                      <w:rFonts w:ascii="Tw Cen MT" w:hAnsi="Tw Cen MT"/>
                      <w:b/>
                      <w:color w:val="FFFFFF"/>
                      <w:sz w:val="32"/>
                      <w:szCs w:val="32"/>
                    </w:rPr>
                  </w:pPr>
                  <w:r w:rsidRPr="00862878">
                    <w:rPr>
                      <w:rFonts w:ascii="Tw Cen MT" w:hAnsi="Tw Cen MT"/>
                      <w:b/>
                      <w:color w:val="FFFFFF"/>
                      <w:sz w:val="32"/>
                      <w:szCs w:val="32"/>
                    </w:rPr>
                    <w:t>Allegato A</w:t>
                  </w:r>
                </w:p>
                <w:p w:rsidR="003C048C" w:rsidRPr="00862878" w:rsidRDefault="003C048C" w:rsidP="00862878">
                  <w:pPr>
                    <w:shd w:val="clear" w:color="auto" w:fill="767171"/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rPr>
                      <w:b/>
                      <w:color w:val="F2F2F2"/>
                      <w:sz w:val="32"/>
                      <w:szCs w:val="32"/>
                    </w:rPr>
                  </w:pPr>
                  <w:r w:rsidRPr="00862878">
                    <w:rPr>
                      <w:rFonts w:ascii="Tw Cen MT" w:hAnsi="Tw Cen MT"/>
                      <w:b/>
                      <w:color w:val="FFFFFF"/>
                      <w:sz w:val="32"/>
                      <w:szCs w:val="32"/>
                    </w:rPr>
                    <w:t>GIOVANI</w:t>
                  </w:r>
                </w:p>
              </w:txbxContent>
            </v:textbox>
          </v:shape>
        </w:pict>
      </w:r>
      <w:r w:rsidRPr="00CD271A">
        <w:rPr>
          <w:noProof/>
          <w:lang w:eastAsia="it-IT"/>
        </w:rPr>
        <w:pict>
          <v:shape id="Immagine 1" o:spid="_x0000_i1032" type="#_x0000_t75" style="width:132pt;height:122.25pt;visibility:visible">
            <v:imagedata r:id="rId10" o:title=""/>
          </v:shape>
        </w:pict>
      </w:r>
    </w:p>
    <w:p w:rsidR="003C048C" w:rsidRDefault="003C048C" w:rsidP="00085815">
      <w:pPr>
        <w:autoSpaceDE w:val="0"/>
        <w:autoSpaceDN w:val="0"/>
        <w:adjustRightInd w:val="0"/>
        <w:spacing w:after="0" w:line="240" w:lineRule="auto"/>
        <w:rPr>
          <w:rFonts w:ascii="Tw Cen MT" w:hAnsi="Tw Cen MT"/>
          <w:color w:val="3B3838"/>
        </w:rPr>
      </w:pPr>
      <w:r>
        <w:rPr>
          <w:rFonts w:ascii="Tw Cen MT" w:hAnsi="Tw Cen MT"/>
          <w:color w:val="3B3838"/>
        </w:rPr>
        <w:tab/>
      </w:r>
      <w:r>
        <w:rPr>
          <w:rFonts w:ascii="Tw Cen MT" w:hAnsi="Tw Cen MT"/>
          <w:color w:val="3B3838"/>
        </w:rPr>
        <w:tab/>
      </w:r>
      <w:r>
        <w:rPr>
          <w:rFonts w:ascii="Tw Cen MT" w:hAnsi="Tw Cen MT"/>
          <w:color w:val="3B3838"/>
        </w:rPr>
        <w:tab/>
      </w:r>
      <w:r>
        <w:rPr>
          <w:rFonts w:ascii="Tw Cen MT" w:hAnsi="Tw Cen MT"/>
          <w:color w:val="3B3838"/>
        </w:rPr>
        <w:tab/>
      </w:r>
    </w:p>
    <w:p w:rsidR="003C048C" w:rsidRDefault="003C048C" w:rsidP="00056E3C">
      <w:pPr>
        <w:autoSpaceDE w:val="0"/>
        <w:autoSpaceDN w:val="0"/>
        <w:adjustRightInd w:val="0"/>
        <w:spacing w:after="0" w:line="240" w:lineRule="auto"/>
        <w:rPr>
          <w:rFonts w:ascii="Tw Cen MT" w:hAnsi="Tw Cen MT"/>
          <w:b/>
          <w:color w:val="3B3838"/>
          <w:sz w:val="28"/>
          <w:szCs w:val="28"/>
        </w:rPr>
      </w:pPr>
    </w:p>
    <w:p w:rsidR="003C048C" w:rsidRDefault="003C048C" w:rsidP="00056E3C">
      <w:pPr>
        <w:autoSpaceDE w:val="0"/>
        <w:autoSpaceDN w:val="0"/>
        <w:adjustRightInd w:val="0"/>
        <w:spacing w:after="0" w:line="240" w:lineRule="auto"/>
        <w:rPr>
          <w:rFonts w:ascii="Tw Cen MT" w:hAnsi="Tw Cen MT"/>
          <w:b/>
          <w:color w:val="3B3838"/>
          <w:sz w:val="28"/>
          <w:szCs w:val="28"/>
        </w:rPr>
      </w:pPr>
    </w:p>
    <w:p w:rsidR="003C048C" w:rsidRPr="00B67ACF" w:rsidRDefault="003C048C" w:rsidP="00E86FB5">
      <w:pPr>
        <w:autoSpaceDE w:val="0"/>
        <w:autoSpaceDN w:val="0"/>
        <w:adjustRightInd w:val="0"/>
        <w:spacing w:after="0" w:line="240" w:lineRule="auto"/>
        <w:rPr>
          <w:b/>
          <w:color w:val="3B3838"/>
          <w:sz w:val="32"/>
          <w:szCs w:val="32"/>
        </w:rPr>
      </w:pPr>
      <w:r w:rsidRPr="00B67ACF">
        <w:rPr>
          <w:b/>
          <w:color w:val="3B3838"/>
          <w:sz w:val="32"/>
          <w:szCs w:val="32"/>
        </w:rPr>
        <w:t xml:space="preserve">ADESIONE </w:t>
      </w:r>
      <w:r>
        <w:rPr>
          <w:b/>
          <w:color w:val="3B3838"/>
          <w:sz w:val="32"/>
          <w:szCs w:val="32"/>
        </w:rPr>
        <w:t>A GARANZIA GIOVANI</w:t>
      </w:r>
    </w:p>
    <w:p w:rsidR="003C048C" w:rsidRDefault="003C048C" w:rsidP="00056E3C">
      <w:pPr>
        <w:autoSpaceDE w:val="0"/>
        <w:autoSpaceDN w:val="0"/>
        <w:adjustRightInd w:val="0"/>
        <w:spacing w:after="0" w:line="240" w:lineRule="auto"/>
        <w:rPr>
          <w:b/>
          <w:color w:val="3B3838"/>
          <w:sz w:val="28"/>
          <w:szCs w:val="28"/>
        </w:rPr>
      </w:pPr>
    </w:p>
    <w:p w:rsidR="003C048C" w:rsidRPr="000E623C" w:rsidRDefault="003C048C" w:rsidP="00056E3C">
      <w:pPr>
        <w:autoSpaceDE w:val="0"/>
        <w:autoSpaceDN w:val="0"/>
        <w:adjustRightInd w:val="0"/>
        <w:spacing w:after="0" w:line="240" w:lineRule="auto"/>
        <w:rPr>
          <w:b/>
          <w:color w:val="3B3838"/>
          <w:sz w:val="28"/>
          <w:szCs w:val="28"/>
        </w:rPr>
      </w:pPr>
    </w:p>
    <w:tbl>
      <w:tblPr>
        <w:tblW w:w="108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69"/>
        <w:gridCol w:w="7512"/>
      </w:tblGrid>
      <w:tr w:rsidR="003C048C" w:rsidRPr="00862878" w:rsidTr="00862878">
        <w:tc>
          <w:tcPr>
            <w:tcW w:w="10881" w:type="dxa"/>
            <w:gridSpan w:val="2"/>
            <w:shd w:val="clear" w:color="auto" w:fill="767171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FFFF"/>
                <w:sz w:val="32"/>
                <w:szCs w:val="32"/>
              </w:rPr>
            </w:pPr>
          </w:p>
          <w:p w:rsidR="003C048C" w:rsidRPr="00862878" w:rsidRDefault="003C048C" w:rsidP="00862878">
            <w:pPr>
              <w:shd w:val="clear" w:color="auto" w:fill="767171"/>
              <w:autoSpaceDE w:val="0"/>
              <w:autoSpaceDN w:val="0"/>
              <w:adjustRightInd w:val="0"/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 w:rsidRPr="00862878">
              <w:rPr>
                <w:b/>
                <w:color w:val="FFFFFF"/>
                <w:sz w:val="32"/>
                <w:szCs w:val="32"/>
              </w:rPr>
              <w:t>DATI GIOVANE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Nome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Cognome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Codice Fiscale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Data adesione GG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Indirizzo e-mail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Profiling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Fascia Profiling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Soggetto attuatore scelto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  <w:r w:rsidRPr="00862878">
              <w:rPr>
                <w:b/>
                <w:color w:val="3B3838"/>
              </w:rPr>
              <w:t>A.N.A.S. NAZIONALE</w:t>
            </w:r>
          </w:p>
        </w:tc>
      </w:tr>
    </w:tbl>
    <w:p w:rsidR="003C048C" w:rsidRPr="000E623C" w:rsidRDefault="003C048C" w:rsidP="008408AB">
      <w:pPr>
        <w:autoSpaceDE w:val="0"/>
        <w:autoSpaceDN w:val="0"/>
        <w:adjustRightInd w:val="0"/>
        <w:spacing w:after="0" w:line="240" w:lineRule="auto"/>
        <w:jc w:val="both"/>
        <w:rPr>
          <w:b/>
          <w:color w:val="3B3838"/>
        </w:rPr>
      </w:pPr>
    </w:p>
    <w:p w:rsidR="003C048C" w:rsidRPr="00754A1B" w:rsidRDefault="003C048C" w:rsidP="008408AB">
      <w:pPr>
        <w:autoSpaceDE w:val="0"/>
        <w:autoSpaceDN w:val="0"/>
        <w:adjustRightInd w:val="0"/>
        <w:spacing w:after="0" w:line="240" w:lineRule="auto"/>
        <w:jc w:val="both"/>
        <w:rPr>
          <w:color w:val="3B3838"/>
          <w:sz w:val="24"/>
          <w:szCs w:val="24"/>
        </w:rPr>
      </w:pPr>
      <w:r w:rsidRPr="00754A1B">
        <w:rPr>
          <w:color w:val="3B3838"/>
          <w:sz w:val="24"/>
          <w:szCs w:val="24"/>
        </w:rPr>
        <w:t>Autorizzo al trattamento dei dati personali, ai sensi del Decreto Legislativo 196 del 30 giugno 2003</w:t>
      </w:r>
    </w:p>
    <w:p w:rsidR="003C048C" w:rsidRDefault="003C048C" w:rsidP="008408AB">
      <w:pPr>
        <w:autoSpaceDE w:val="0"/>
        <w:autoSpaceDN w:val="0"/>
        <w:adjustRightInd w:val="0"/>
        <w:spacing w:after="0" w:line="240" w:lineRule="auto"/>
        <w:jc w:val="both"/>
        <w:rPr>
          <w:color w:val="3B3838"/>
        </w:rPr>
      </w:pPr>
    </w:p>
    <w:p w:rsidR="003C048C" w:rsidRPr="004A6C0A" w:rsidRDefault="003C048C" w:rsidP="008408AB">
      <w:pPr>
        <w:autoSpaceDE w:val="0"/>
        <w:autoSpaceDN w:val="0"/>
        <w:adjustRightInd w:val="0"/>
        <w:spacing w:after="0" w:line="240" w:lineRule="auto"/>
        <w:jc w:val="both"/>
        <w:rPr>
          <w:color w:val="3B3838"/>
          <w:sz w:val="24"/>
          <w:szCs w:val="24"/>
        </w:rPr>
      </w:pPr>
    </w:p>
    <w:p w:rsidR="003C048C" w:rsidRPr="004A6C0A" w:rsidRDefault="003C048C" w:rsidP="008408AB">
      <w:pPr>
        <w:autoSpaceDE w:val="0"/>
        <w:autoSpaceDN w:val="0"/>
        <w:adjustRightInd w:val="0"/>
        <w:spacing w:after="0" w:line="240" w:lineRule="auto"/>
        <w:jc w:val="both"/>
        <w:rPr>
          <w:color w:val="3B3838"/>
          <w:sz w:val="24"/>
          <w:szCs w:val="24"/>
        </w:rPr>
      </w:pPr>
      <w:r w:rsidRPr="004A6C0A">
        <w:rPr>
          <w:color w:val="3B3838"/>
          <w:sz w:val="24"/>
          <w:szCs w:val="24"/>
        </w:rPr>
        <w:t>Data</w:t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</w:r>
      <w:r w:rsidRPr="004A6C0A">
        <w:rPr>
          <w:color w:val="3B3838"/>
          <w:sz w:val="24"/>
          <w:szCs w:val="24"/>
        </w:rPr>
        <w:tab/>
        <w:t>Firma</w:t>
      </w:r>
    </w:p>
    <w:tbl>
      <w:tblPr>
        <w:tblW w:w="108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69"/>
        <w:gridCol w:w="7512"/>
      </w:tblGrid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rFonts w:ascii="Tw Cen MT" w:hAnsi="Tw Cen MT"/>
                <w:color w:val="3B3838"/>
                <w:sz w:val="24"/>
                <w:szCs w:val="24"/>
              </w:rPr>
              <w:br w:type="page"/>
            </w:r>
            <w:r w:rsidRPr="00862878">
              <w:rPr>
                <w:b/>
                <w:color w:val="3B3838"/>
                <w:sz w:val="24"/>
                <w:szCs w:val="24"/>
              </w:rPr>
              <w:t>Profilo/i Professionale/i Richiesto/i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Italic"/>
                <w:i/>
                <w:iCs/>
                <w:color w:val="3B3838"/>
                <w:sz w:val="20"/>
                <w:szCs w:val="20"/>
              </w:rPr>
            </w:pPr>
            <w:r w:rsidRPr="00862878">
              <w:rPr>
                <w:rFonts w:cs="Cambria,Italic"/>
                <w:i/>
                <w:iCs/>
                <w:color w:val="3B3838"/>
                <w:sz w:val="20"/>
                <w:szCs w:val="20"/>
              </w:rPr>
              <w:t>(per individuare i profili professionali consultare il Repertorio delle Professioni su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rFonts w:cs="Cambria,Italic"/>
                <w:i/>
                <w:iCs/>
                <w:color w:val="3B3838"/>
                <w:sz w:val="20"/>
                <w:szCs w:val="20"/>
              </w:rPr>
              <w:t>www.anasitalia.org)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Titolo di studio</w:t>
            </w:r>
            <w:bookmarkStart w:id="0" w:name="_GoBack"/>
            <w:bookmarkEnd w:id="0"/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Esperienza lavorativa pregressa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Conoscenze linguistiche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Conoscenze informatiche</w:t>
            </w: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Ulteriori competenze e/o abilità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</w:tc>
      </w:tr>
      <w:tr w:rsidR="003C048C" w:rsidRPr="00862878" w:rsidTr="00862878">
        <w:tc>
          <w:tcPr>
            <w:tcW w:w="3369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  <w:r w:rsidRPr="00862878">
              <w:rPr>
                <w:b/>
                <w:color w:val="3B3838"/>
                <w:sz w:val="24"/>
                <w:szCs w:val="24"/>
              </w:rPr>
              <w:t>Disabile o svantaggiato ai sensi della legge 381/91</w:t>
            </w: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  <w:sz w:val="24"/>
                <w:szCs w:val="24"/>
              </w:rPr>
            </w:pPr>
          </w:p>
        </w:tc>
        <w:tc>
          <w:tcPr>
            <w:tcW w:w="7512" w:type="dxa"/>
          </w:tcPr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</w:p>
          <w:p w:rsidR="003C048C" w:rsidRPr="00862878" w:rsidRDefault="003C048C" w:rsidP="008628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3B3838"/>
              </w:rPr>
            </w:pPr>
            <w:r w:rsidRPr="00862878">
              <w:rPr>
                <w:b/>
                <w:color w:val="3B3838"/>
              </w:rPr>
              <w:t xml:space="preserve">                                 SI                                 NO</w:t>
            </w:r>
          </w:p>
        </w:tc>
      </w:tr>
    </w:tbl>
    <w:p w:rsidR="003C048C" w:rsidRPr="00DF5FD9" w:rsidRDefault="003C048C" w:rsidP="008408AB">
      <w:pPr>
        <w:autoSpaceDE w:val="0"/>
        <w:autoSpaceDN w:val="0"/>
        <w:adjustRightInd w:val="0"/>
        <w:spacing w:after="0" w:line="240" w:lineRule="auto"/>
        <w:jc w:val="both"/>
        <w:rPr>
          <w:rFonts w:ascii="Tw Cen MT" w:hAnsi="Tw Cen MT"/>
          <w:color w:val="3B3838"/>
          <w:sz w:val="24"/>
          <w:szCs w:val="24"/>
        </w:rPr>
      </w:pPr>
    </w:p>
    <w:sectPr w:rsidR="003C048C" w:rsidRPr="00DF5FD9" w:rsidSect="00EA19CA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48C" w:rsidRDefault="003C048C" w:rsidP="005D6C8C">
      <w:pPr>
        <w:spacing w:after="0" w:line="240" w:lineRule="auto"/>
      </w:pPr>
      <w:r>
        <w:separator/>
      </w:r>
    </w:p>
  </w:endnote>
  <w:endnote w:type="continuationSeparator" w:id="0">
    <w:p w:rsidR="003C048C" w:rsidRDefault="003C048C" w:rsidP="005D6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48C" w:rsidRDefault="003C048C" w:rsidP="00F96AD7">
    <w:pPr>
      <w:pStyle w:val="Footer"/>
      <w:pBdr>
        <w:top w:val="single" w:sz="4" w:space="1" w:color="auto"/>
      </w:pBdr>
    </w:pPr>
  </w:p>
  <w:p w:rsidR="003C048C" w:rsidRDefault="003C048C">
    <w:pPr>
      <w:pStyle w:val="Footer"/>
    </w:pPr>
    <w:r>
      <w:t xml:space="preserve">                                                                                                               </w:t>
    </w:r>
    <w:r w:rsidRPr="00CD271A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0" o:spid="_x0000_i1028" type="#_x0000_t75" style="width:83.25pt;height:51pt;visibility:visible">
          <v:imagedata r:id="rId1" o:title=""/>
        </v:shape>
      </w:pict>
    </w:r>
    <w:r w:rsidRPr="00CD271A">
      <w:rPr>
        <w:noProof/>
        <w:lang w:eastAsia="it-IT"/>
      </w:rPr>
      <w:pict>
        <v:shape id="Immagine 8" o:spid="_x0000_i1029" type="#_x0000_t75" style="width:53.25pt;height:53.25pt;visibility:visible">
          <v:imagedata r:id="rId2" o:title=""/>
        </v:shape>
      </w:pict>
    </w:r>
    <w:r>
      <w:rPr>
        <w:noProof/>
        <w:lang w:eastAsia="it-IT"/>
      </w:rPr>
      <w:t xml:space="preserve">     </w:t>
    </w:r>
    <w:r w:rsidRPr="00CD271A">
      <w:rPr>
        <w:noProof/>
        <w:lang w:eastAsia="it-IT"/>
      </w:rPr>
      <w:pict>
        <v:shape id="Immagine 11" o:spid="_x0000_i1030" type="#_x0000_t75" style="width:48.75pt;height:44.25pt;visibility:visible">
          <v:imagedata r:id="rId3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48C" w:rsidRDefault="003C048C" w:rsidP="005D6C8C">
      <w:pPr>
        <w:spacing w:after="0" w:line="240" w:lineRule="auto"/>
      </w:pPr>
      <w:r>
        <w:separator/>
      </w:r>
    </w:p>
  </w:footnote>
  <w:footnote w:type="continuationSeparator" w:id="0">
    <w:p w:rsidR="003C048C" w:rsidRDefault="003C048C" w:rsidP="005D6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37C72"/>
    <w:multiLevelType w:val="hybridMultilevel"/>
    <w:tmpl w:val="076E6A20"/>
    <w:lvl w:ilvl="0" w:tplc="73388740">
      <w:numFmt w:val="bullet"/>
      <w:lvlText w:val=""/>
      <w:lvlJc w:val="left"/>
      <w:pPr>
        <w:ind w:left="786" w:hanging="360"/>
      </w:pPr>
      <w:rPr>
        <w:rFonts w:ascii="Wingdings" w:eastAsia="Times New Roman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5423"/>
    <w:rsid w:val="00012359"/>
    <w:rsid w:val="00022FE5"/>
    <w:rsid w:val="0003004D"/>
    <w:rsid w:val="00052EE4"/>
    <w:rsid w:val="000551CE"/>
    <w:rsid w:val="00056E3C"/>
    <w:rsid w:val="00062DB6"/>
    <w:rsid w:val="000722D6"/>
    <w:rsid w:val="00085815"/>
    <w:rsid w:val="00095BA0"/>
    <w:rsid w:val="00097DCA"/>
    <w:rsid w:val="000C59F8"/>
    <w:rsid w:val="000E623C"/>
    <w:rsid w:val="0012173C"/>
    <w:rsid w:val="0012321D"/>
    <w:rsid w:val="0018159D"/>
    <w:rsid w:val="00190436"/>
    <w:rsid w:val="001B643B"/>
    <w:rsid w:val="001D01D9"/>
    <w:rsid w:val="001E06D0"/>
    <w:rsid w:val="00204539"/>
    <w:rsid w:val="00210221"/>
    <w:rsid w:val="00211D6A"/>
    <w:rsid w:val="00223063"/>
    <w:rsid w:val="00236421"/>
    <w:rsid w:val="00246050"/>
    <w:rsid w:val="002638E5"/>
    <w:rsid w:val="00271B29"/>
    <w:rsid w:val="00285423"/>
    <w:rsid w:val="00327C4C"/>
    <w:rsid w:val="00345881"/>
    <w:rsid w:val="00346624"/>
    <w:rsid w:val="00346AF8"/>
    <w:rsid w:val="003510BD"/>
    <w:rsid w:val="003539C8"/>
    <w:rsid w:val="00361F21"/>
    <w:rsid w:val="00375860"/>
    <w:rsid w:val="00377C1E"/>
    <w:rsid w:val="0038313A"/>
    <w:rsid w:val="00394E7B"/>
    <w:rsid w:val="003A58C5"/>
    <w:rsid w:val="003C048C"/>
    <w:rsid w:val="003C3316"/>
    <w:rsid w:val="003C4C9B"/>
    <w:rsid w:val="004573CA"/>
    <w:rsid w:val="00465231"/>
    <w:rsid w:val="004A6C0A"/>
    <w:rsid w:val="004C347E"/>
    <w:rsid w:val="004E3035"/>
    <w:rsid w:val="004F2818"/>
    <w:rsid w:val="004F3AA0"/>
    <w:rsid w:val="004F4D4C"/>
    <w:rsid w:val="005405BA"/>
    <w:rsid w:val="0054538B"/>
    <w:rsid w:val="00556977"/>
    <w:rsid w:val="005820B4"/>
    <w:rsid w:val="00585892"/>
    <w:rsid w:val="005B5E38"/>
    <w:rsid w:val="005D6C8C"/>
    <w:rsid w:val="005F6A88"/>
    <w:rsid w:val="0060638F"/>
    <w:rsid w:val="00632AAB"/>
    <w:rsid w:val="006E14EC"/>
    <w:rsid w:val="00730B34"/>
    <w:rsid w:val="00754A1B"/>
    <w:rsid w:val="00771D42"/>
    <w:rsid w:val="007C5580"/>
    <w:rsid w:val="007D36F3"/>
    <w:rsid w:val="007F0FD9"/>
    <w:rsid w:val="007F451A"/>
    <w:rsid w:val="007F7A8D"/>
    <w:rsid w:val="008142B3"/>
    <w:rsid w:val="00820062"/>
    <w:rsid w:val="00834744"/>
    <w:rsid w:val="008408AB"/>
    <w:rsid w:val="008460FB"/>
    <w:rsid w:val="00862878"/>
    <w:rsid w:val="00865DA3"/>
    <w:rsid w:val="008D6A6A"/>
    <w:rsid w:val="008F0C54"/>
    <w:rsid w:val="00903328"/>
    <w:rsid w:val="00922A14"/>
    <w:rsid w:val="009313D9"/>
    <w:rsid w:val="00946EA1"/>
    <w:rsid w:val="009510BA"/>
    <w:rsid w:val="0095612F"/>
    <w:rsid w:val="00973BFD"/>
    <w:rsid w:val="009A0226"/>
    <w:rsid w:val="009A0CDD"/>
    <w:rsid w:val="009A4009"/>
    <w:rsid w:val="009C5765"/>
    <w:rsid w:val="009D3C46"/>
    <w:rsid w:val="009F201C"/>
    <w:rsid w:val="00A36118"/>
    <w:rsid w:val="00A41744"/>
    <w:rsid w:val="00A96019"/>
    <w:rsid w:val="00A97F98"/>
    <w:rsid w:val="00AE2E66"/>
    <w:rsid w:val="00B141AA"/>
    <w:rsid w:val="00B23AF9"/>
    <w:rsid w:val="00B31938"/>
    <w:rsid w:val="00B32007"/>
    <w:rsid w:val="00B632AC"/>
    <w:rsid w:val="00B67ACF"/>
    <w:rsid w:val="00B80587"/>
    <w:rsid w:val="00BA2B3F"/>
    <w:rsid w:val="00BA6A75"/>
    <w:rsid w:val="00BC071C"/>
    <w:rsid w:val="00BD3C82"/>
    <w:rsid w:val="00BE5703"/>
    <w:rsid w:val="00BE655A"/>
    <w:rsid w:val="00BE6871"/>
    <w:rsid w:val="00BF7974"/>
    <w:rsid w:val="00C046A6"/>
    <w:rsid w:val="00C168B2"/>
    <w:rsid w:val="00C4479F"/>
    <w:rsid w:val="00CA535B"/>
    <w:rsid w:val="00CD271A"/>
    <w:rsid w:val="00CF2134"/>
    <w:rsid w:val="00CF4DB9"/>
    <w:rsid w:val="00CF7CD3"/>
    <w:rsid w:val="00D00DDE"/>
    <w:rsid w:val="00D05BB4"/>
    <w:rsid w:val="00D221F8"/>
    <w:rsid w:val="00D27912"/>
    <w:rsid w:val="00D33824"/>
    <w:rsid w:val="00D66C76"/>
    <w:rsid w:val="00D7408F"/>
    <w:rsid w:val="00D92C15"/>
    <w:rsid w:val="00D96000"/>
    <w:rsid w:val="00DA17AF"/>
    <w:rsid w:val="00DA7055"/>
    <w:rsid w:val="00DF5FD9"/>
    <w:rsid w:val="00E70FBC"/>
    <w:rsid w:val="00E72644"/>
    <w:rsid w:val="00E86FB5"/>
    <w:rsid w:val="00EA19CA"/>
    <w:rsid w:val="00EA2FAD"/>
    <w:rsid w:val="00EC430B"/>
    <w:rsid w:val="00EE2B59"/>
    <w:rsid w:val="00EF6C43"/>
    <w:rsid w:val="00F035A7"/>
    <w:rsid w:val="00F05154"/>
    <w:rsid w:val="00F25D1E"/>
    <w:rsid w:val="00F4179E"/>
    <w:rsid w:val="00F77B32"/>
    <w:rsid w:val="00F912C0"/>
    <w:rsid w:val="00F957B0"/>
    <w:rsid w:val="00F96AD7"/>
    <w:rsid w:val="00FD0239"/>
    <w:rsid w:val="00FD1A92"/>
    <w:rsid w:val="00FD4583"/>
    <w:rsid w:val="00FE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9C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85815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8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31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D6C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D6C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D6C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D6C8C"/>
    <w:rPr>
      <w:rFonts w:cs="Times New Roman"/>
    </w:rPr>
  </w:style>
  <w:style w:type="paragraph" w:styleId="ListParagraph">
    <w:name w:val="List Paragraph"/>
    <w:basedOn w:val="Normal"/>
    <w:uiPriority w:val="99"/>
    <w:qFormat/>
    <w:rsid w:val="0060638F"/>
    <w:pPr>
      <w:ind w:left="720"/>
      <w:contextualSpacing/>
    </w:pPr>
  </w:style>
  <w:style w:type="table" w:styleId="TableGrid">
    <w:name w:val="Table Grid"/>
    <w:basedOn w:val="TableNormal"/>
    <w:uiPriority w:val="99"/>
    <w:rsid w:val="00056E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84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115</Words>
  <Characters>660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</dc:creator>
  <cp:keywords/>
  <dc:description/>
  <cp:lastModifiedBy>Lufrano</cp:lastModifiedBy>
  <cp:revision>2</cp:revision>
  <cp:lastPrinted>2015-06-19T09:08:00Z</cp:lastPrinted>
  <dcterms:created xsi:type="dcterms:W3CDTF">2015-08-12T07:42:00Z</dcterms:created>
  <dcterms:modified xsi:type="dcterms:W3CDTF">2015-08-12T07:42:00Z</dcterms:modified>
</cp:coreProperties>
</file>