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FFE" w:rsidRPr="008D6A6A" w:rsidRDefault="00CC3FFE" w:rsidP="00474FC0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Calibri Light" w:hAnsi="Calibri Light"/>
          <w:b/>
          <w:color w:val="1F4E79"/>
          <w:sz w:val="52"/>
          <w:szCs w:val="52"/>
        </w:rPr>
      </w:pPr>
      <w:r>
        <w:rPr>
          <w:noProof/>
          <w:lang w:eastAsia="it-IT"/>
        </w:rPr>
        <w:pict>
          <v:group id="Gruppo 2" o:spid="_x0000_s1026" style="position:absolute;left:0;text-align:left;margin-left:167.8pt;margin-top:18.35pt;width:177.05pt;height:55.75pt;z-index:251658752" coordorigin="656,575" coordsize="4836,13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logo anas nazionale 2012" style="position:absolute;left:656;top:575;width:1354;height:13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kOTDAAAA2gAAAA8AAABkcnMvZG93bnJldi54bWxEj0FrwkAUhO9C/8PyhN50oxUp0TVIobTi&#10;SS203h7ZZxKy+zbNbk3qr3cFweMwM98wy6y3Rpyp9ZVjBZNxAoI4d7riQsHX4X30CsIHZI3GMSn4&#10;Jw/Z6mmwxFS7jnd03odCRAj7FBWUITSplD4vyaIfu4Y4eifXWgxRtoXULXYRbo2cJslcWqw4LpTY&#10;0FtJeb3/swrMbIvfF2t+64/qZ+c2dOymm0ap52G/XoAI1IdH+N7+1Ape4HYl3g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iQ5MMAAADaAAAADwAAAAAAAAAAAAAAAACf&#10;AgAAZHJzL2Rvd25yZXYueG1sUEsFBgAAAAAEAAQA9wAAAI8DAAAAAA==&#10;">
              <v:imagedata r:id="rId7" o:title=""/>
            </v:shape>
            <v:shape id="Picture 4" o:spid="_x0000_s1028" type="#_x0000_t75" alt="scritta anas" style="position:absolute;left:2132;top:792;width:3360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av/GAAAA2gAAAA8AAABkcnMvZG93bnJldi54bWxEj0FrwkAUhO9C/8PyCl6k2SgikrqRooiC&#10;9qC2hd4e2dckNPs27K4x+uu7hUKPw8x8wyyWvWlER87XlhWMkxQEcWF1zaWCt/PmaQ7CB2SNjWVS&#10;cCMPy/xhsMBM2ysfqTuFUkQI+wwVVCG0mZS+qMigT2xLHL0v6wyGKF0ptcNrhJtGTtJ0Jg3WHBcq&#10;bGlVUfF9uhgFZTc6zy/14XP3vt9+zFava3d3a6WGj/3LM4hAffgP/7V3WsEUfq/EG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9q/8YAAADaAAAADwAAAAAAAAAAAAAA&#10;AACfAgAAZHJzL2Rvd25yZXYueG1sUEsFBgAAAAAEAAQA9wAAAJIDAAAAAA==&#10;">
              <v:imagedata r:id="rId8" o:title=""/>
            </v:shape>
          </v:group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56.55pt;margin-top:-47.6pt;width:190.5pt;height:105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" stroked="f">
            <v:textbox>
              <w:txbxContent>
                <w:p w:rsidR="00CC3FFE" w:rsidRPr="00EE330A" w:rsidRDefault="00CC3FFE">
                  <w:pPr>
                    <w:rPr>
                      <w:rFonts w:ascii="Tw Cen MT" w:hAnsi="Tw Cen MT"/>
                      <w:noProof/>
                      <w:color w:val="E7E6E6"/>
                      <w:lang w:eastAsia="it-IT"/>
                    </w:rPr>
                  </w:pPr>
                </w:p>
              </w:txbxContent>
            </v:textbox>
          </v:shape>
        </w:pict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>
        <w:rPr>
          <w:rFonts w:ascii="Calibri Light" w:hAnsi="Calibri Light"/>
          <w:b/>
          <w:color w:val="1F4E79"/>
          <w:sz w:val="52"/>
          <w:szCs w:val="52"/>
        </w:rPr>
        <w:tab/>
      </w:r>
      <w:r w:rsidRPr="00AA5C72">
        <w:rPr>
          <w:noProof/>
          <w:lang w:eastAsia="it-IT"/>
        </w:rPr>
        <w:pict>
          <v:shape id="Immagine 6" o:spid="_x0000_i1031" type="#_x0000_t75" style="width:123pt;height:37.5pt;visibility:visible">
            <v:imagedata r:id="rId9" o:title=""/>
          </v:shape>
        </w:pict>
      </w:r>
    </w:p>
    <w:p w:rsidR="00CC3FFE" w:rsidRPr="005D6C8C" w:rsidRDefault="00CC3FFE" w:rsidP="00085815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color w:val="3B3838"/>
        </w:rPr>
      </w:pPr>
      <w:r>
        <w:rPr>
          <w:noProof/>
          <w:lang w:eastAsia="it-IT"/>
        </w:rPr>
        <w:pict>
          <v:shape id="_x0000_s1030" type="#_x0000_t202" style="position:absolute;margin-left:125.55pt;margin-top:43.75pt;width:428.25pt;height:45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" fillcolor="#bbfe00" stroked="f">
            <v:fill opacity="19789f"/>
            <v:textbox>
              <w:txbxContent>
                <w:p w:rsidR="00CC3FFE" w:rsidRPr="00EE330A" w:rsidRDefault="00CC3FFE" w:rsidP="00EE330A">
                  <w:pPr>
                    <w:shd w:val="clear" w:color="auto" w:fill="76717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</w:pPr>
                  <w:r w:rsidRPr="00EE330A"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  <w:t>Allegato A</w:t>
                  </w:r>
                </w:p>
                <w:p w:rsidR="00CC3FFE" w:rsidRPr="00EE330A" w:rsidRDefault="00CC3FFE" w:rsidP="00EE330A">
                  <w:pPr>
                    <w:shd w:val="clear" w:color="auto" w:fill="767171"/>
                    <w:autoSpaceDE w:val="0"/>
                    <w:autoSpaceDN w:val="0"/>
                    <w:adjustRightInd w:val="0"/>
                    <w:spacing w:after="0" w:line="240" w:lineRule="auto"/>
                    <w:ind w:firstLine="708"/>
                    <w:rPr>
                      <w:b/>
                      <w:color w:val="F2F2F2"/>
                      <w:sz w:val="32"/>
                      <w:szCs w:val="32"/>
                    </w:rPr>
                  </w:pPr>
                  <w:r w:rsidRPr="00EE330A">
                    <w:rPr>
                      <w:rFonts w:ascii="Tw Cen MT" w:hAnsi="Tw Cen MT"/>
                      <w:b/>
                      <w:color w:val="FFFFFF"/>
                      <w:sz w:val="32"/>
                      <w:szCs w:val="32"/>
                    </w:rPr>
                    <w:t>AZIENDE E SOGGETTI OSPITANTI</w:t>
                  </w:r>
                </w:p>
              </w:txbxContent>
            </v:textbox>
          </v:shape>
        </w:pict>
      </w:r>
      <w:r w:rsidRPr="00AA5C72">
        <w:rPr>
          <w:noProof/>
          <w:lang w:eastAsia="it-IT"/>
        </w:rPr>
        <w:pict>
          <v:shape id="Immagine 1" o:spid="_x0000_i1032" type="#_x0000_t75" style="width:132pt;height:122.25pt;visibility:visible">
            <v:imagedata r:id="rId10" o:title=""/>
          </v:shape>
        </w:pict>
      </w:r>
    </w:p>
    <w:p w:rsidR="00CC3FFE" w:rsidRDefault="00CC3FFE" w:rsidP="00085815">
      <w:pPr>
        <w:autoSpaceDE w:val="0"/>
        <w:autoSpaceDN w:val="0"/>
        <w:adjustRightInd w:val="0"/>
        <w:spacing w:after="0" w:line="240" w:lineRule="auto"/>
        <w:rPr>
          <w:rFonts w:ascii="Tw Cen MT" w:hAnsi="Tw Cen MT"/>
          <w:color w:val="3B3838"/>
        </w:rPr>
      </w:pP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  <w:r>
        <w:rPr>
          <w:rFonts w:ascii="Tw Cen MT" w:hAnsi="Tw Cen MT"/>
          <w:color w:val="3B3838"/>
        </w:rPr>
        <w:tab/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Piano di attuazione regionale “GARANZIA GIOVANI IN SICILIA”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Garanzia Giovani – Progetto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Adesione, proposte progettuali, istanze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center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,Italic" w:hAnsi="Cambria,Italic" w:cs="Cambria,Italic"/>
          <w:i/>
          <w:iCs/>
          <w:color w:val="000000"/>
        </w:rPr>
        <w:t>(da compilare a cura dei datori di lavoro)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  <w:r>
        <w:rPr>
          <w:rFonts w:ascii="Cambria,Bold" w:hAnsi="Cambria,Bold" w:cs="Cambria,Bold"/>
          <w:b/>
          <w:bCs/>
          <w:color w:val="000000"/>
        </w:rPr>
        <w:t>Dati anagrafici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Il sottoscritto nome e cognome _____________________________________________________________________ nato a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__________________________________________________________________________ il 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CF _____________________________________________________________ Residente a 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Pr. _____________ CAP _________________Indirizzo 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Mail __________________________________________ altro contatto (tel/Fax) 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ha compilato il progetto allegato in qualità di legale rappresentante dell’impresa/ dell’organizzazione: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Ragione Sociale _____________________________________________________________ Forma giuridica 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Sede legale ____________________________________________________________________ CAP____________________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Comune ________________________________________________________________________ Pr. 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Sede operativa ________________________________________________________________ CAP____________________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Comune ________________________________________________________________________ Pr. ____________</w:t>
      </w:r>
    </w:p>
    <w:p w:rsidR="00CC3FFE" w:rsidRPr="00F04B09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 w:rsidRPr="00F04B09">
        <w:rPr>
          <w:rFonts w:ascii="Cambria" w:hAnsi="Cambria" w:cs="Cambria"/>
          <w:color w:val="000000"/>
        </w:rPr>
        <w:t>(</w:t>
      </w:r>
      <w:r w:rsidRPr="00F04B09">
        <w:rPr>
          <w:rFonts w:ascii="Cambria" w:hAnsi="Cambria" w:cs="Cambria,Italic"/>
          <w:i/>
          <w:iCs/>
          <w:color w:val="000000"/>
        </w:rPr>
        <w:t>compilare per ogni sede interessata</w:t>
      </w:r>
      <w:r w:rsidRPr="00F04B09">
        <w:rPr>
          <w:rFonts w:ascii="Cambria" w:hAnsi="Cambria" w:cs="Cambria"/>
          <w:color w:val="000000"/>
        </w:rPr>
        <w:t>)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Telefono ______________________________ FAX ________________________ MAIL 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PEC Posta certificata ___________________________________________________________________________________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CF_ PIVA __________________________________ Iscr. CCIIAA n. ________________ Prot.__________ del __/__/__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Settore di attività ________________________________________________________Codice ATECO 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Numero di dipendenti a tempo indeterminato 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  <w:r>
        <w:rPr>
          <w:rFonts w:ascii="Cambria,Bold" w:hAnsi="Cambria,Bold" w:cs="Cambria,Bold"/>
          <w:b/>
          <w:bCs/>
          <w:color w:val="000000"/>
        </w:rPr>
        <w:t>Titolo del progetto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</w:rPr>
      </w:pPr>
      <w:r>
        <w:rPr>
          <w:rFonts w:ascii="Cambria,Bold" w:hAnsi="Cambria,Bold" w:cs="Cambria,Bold"/>
          <w:b/>
          <w:bCs/>
          <w:color w:val="000000"/>
        </w:rPr>
        <w:t>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</w:p>
    <w:p w:rsidR="00CC3FFE" w:rsidRPr="004B52FF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i/>
          <w:iCs/>
          <w:color w:val="000000"/>
        </w:rPr>
      </w:pPr>
      <w:r w:rsidRPr="004B52FF">
        <w:rPr>
          <w:rFonts w:ascii="Cambria" w:hAnsi="Cambria" w:cs="Calibri"/>
          <w:i/>
          <w:iCs/>
          <w:color w:val="000000"/>
        </w:rPr>
        <w:t>Si suggerisce di riportare nel titolo elementi identificativi dei propri interessi specifici con riferimento al settore o all’area di attività economica, al territorio se l’attività è di carattere locale, al/ai profilo/i</w:t>
      </w:r>
    </w:p>
    <w:p w:rsidR="00CC3FFE" w:rsidRPr="004B52FF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i/>
          <w:iCs/>
          <w:color w:val="000000"/>
        </w:rPr>
      </w:pPr>
      <w:r w:rsidRPr="004B52FF">
        <w:rPr>
          <w:rFonts w:ascii="Cambria" w:hAnsi="Cambria" w:cs="Calibri"/>
          <w:i/>
          <w:iCs/>
          <w:color w:val="000000"/>
        </w:rPr>
        <w:t>professionale/i coinvolti. (Ad es. Grande distribuzione, Magazzinieri e Cassieri; Cantieri edili, impianti termoidraulici, Tecnici impiantisti</w:t>
      </w:r>
      <w:r>
        <w:rPr>
          <w:rFonts w:ascii="Cambria" w:hAnsi="Cambria" w:cs="Calibri"/>
          <w:i/>
          <w:iCs/>
          <w:color w:val="000000"/>
        </w:rPr>
        <w:t>…</w:t>
      </w:r>
      <w:r w:rsidRPr="004B52FF">
        <w:rPr>
          <w:rFonts w:ascii="Cambria" w:hAnsi="Cambria" w:cs="Calibri"/>
          <w:i/>
          <w:iCs/>
          <w:color w:val="000000"/>
        </w:rPr>
        <w:t>)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E’ di interesse per lo scrivente la partecipazione al PAR Garanzia Giovani in Sicilia nell’ambito del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quale progetta di realizzare le seguenti operazioni: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A) OSPITALITA’ DI TIROCINI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Lo scrivente si propone di realizzare un progetto di tirocinio ed è interessato ad ospitare tirocini con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finalità formative e di orientamento in attività che lo scrivente svolge nella/e propria/e sede/i di</w:t>
      </w:r>
    </w:p>
    <w:p w:rsidR="00CC3FFE" w:rsidRPr="004B52FF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  <w:r w:rsidRPr="004B52FF">
        <w:rPr>
          <w:rFonts w:ascii="Cambria" w:hAnsi="Cambria" w:cs="Cambria,Italic"/>
          <w:i/>
          <w:iCs/>
          <w:color w:val="000000"/>
        </w:rPr>
        <w:t>(Comune e indirizzo delle sedi interessate)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,Italic" w:hAnsi="Cambria,Italic" w:cs="Cambria,Italic"/>
          <w:i/>
          <w:iCs/>
          <w:color w:val="000000"/>
        </w:rPr>
        <w:t>______________________________________________________________________________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,Italic" w:hAnsi="Cambria,Italic" w:cs="Cambria,Italic"/>
          <w:i/>
          <w:iCs/>
          <w:color w:val="000000"/>
        </w:rPr>
        <w:t>______________________________________________________________________________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" w:hAnsi="Cambria" w:cs="Cambria"/>
          <w:color w:val="000000"/>
        </w:rPr>
        <w:t xml:space="preserve">e che consistono in </w:t>
      </w:r>
      <w:r w:rsidRPr="004B52FF">
        <w:rPr>
          <w:rFonts w:ascii="Cambria" w:hAnsi="Cambria" w:cs="Cambria"/>
          <w:color w:val="000000"/>
        </w:rPr>
        <w:t>(</w:t>
      </w:r>
      <w:r w:rsidRPr="004B52FF">
        <w:rPr>
          <w:rFonts w:ascii="Cambria" w:hAnsi="Cambria" w:cs="Cambria,Italic"/>
          <w:i/>
          <w:iCs/>
          <w:color w:val="000000"/>
        </w:rPr>
        <w:t>Descrizione delle attività che interessano i tirocini)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,Italic" w:hAnsi="Cambria,Italic" w:cs="Cambria,Italic"/>
          <w:i/>
          <w:iCs/>
          <w:color w:val="000000"/>
        </w:rPr>
        <w:t>______________________________________________________________________________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  <w:r>
        <w:rPr>
          <w:rFonts w:ascii="Cambria,Italic" w:hAnsi="Cambria,Italic" w:cs="Cambria,Italic"/>
          <w:i/>
          <w:iCs/>
          <w:color w:val="000000"/>
        </w:rPr>
        <w:t>______________________________________________________________________________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Lo scrivente pertanto chiede il finanziamento previsto dalla misura 5 Par Sicilia delle indennità 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degli oneri accessori di partecipazione del tirocinante per: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n. ______ tirocinanti con profilo di 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n. ______ tirocinanti con profilo di 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n. ______ tirocinanti con profilo di 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,Italic" w:hAnsi="Cambria,Italic" w:cs="Cambria,Italic"/>
          <w:i/>
          <w:iCs/>
          <w:color w:val="000000"/>
        </w:rPr>
      </w:pPr>
    </w:p>
    <w:p w:rsidR="00CC3FFE" w:rsidRPr="004B52FF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  <w:r w:rsidRPr="004B52FF">
        <w:rPr>
          <w:rFonts w:ascii="Cambria" w:hAnsi="Cambria" w:cs="Cambria,Italic"/>
          <w:i/>
          <w:iCs/>
          <w:color w:val="000000"/>
        </w:rPr>
        <w:t xml:space="preserve">Si suggerisce di individuare i profili professionali tra quelli presenti nel Repertorio delle Qualificazioni della Regione Sicilia entrambi consultabili nel portale </w:t>
      </w:r>
      <w:hyperlink r:id="rId11" w:history="1">
        <w:r w:rsidRPr="00003216">
          <w:rPr>
            <w:rStyle w:val="Hyperlink"/>
            <w:rFonts w:ascii="Cambria" w:hAnsi="Cambria" w:cs="Cambria,Italic"/>
            <w:i/>
            <w:iCs/>
          </w:rPr>
          <w:t>www.regione.sicilia.it/lavor</w:t>
        </w:r>
        <w:r>
          <w:rPr>
            <w:rStyle w:val="Hyperlink"/>
            <w:rFonts w:ascii="Cambria" w:hAnsi="Cambria" w:cs="Cambria,Italic"/>
            <w:i/>
            <w:iCs/>
          </w:rPr>
          <w:t>o/</w:t>
        </w:r>
      </w:hyperlink>
      <w:r>
        <w:rPr>
          <w:rFonts w:ascii="Cambria" w:hAnsi="Cambria" w:cs="Cambria,Italic"/>
          <w:i/>
          <w:iCs/>
          <w:color w:val="000000"/>
        </w:rPr>
        <w:t xml:space="preserve"> 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8"/>
      </w:tblGrid>
      <w:tr w:rsidR="00CC3FFE" w:rsidRPr="00EE330A" w:rsidTr="004B4801">
        <w:tc>
          <w:tcPr>
            <w:tcW w:w="9778" w:type="dxa"/>
          </w:tcPr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Il periodo di realizzazione del progetto di tirocinio è previsto per sei mesi a far data dal giorno di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presa in carica del tirocinante e per dodici mesi per coloro che sono inseriti nel collocamento mirato.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  <w:u w:val="single"/>
              </w:rPr>
            </w:pPr>
            <w:r w:rsidRPr="00EE330A">
              <w:rPr>
                <w:rFonts w:ascii="Cambria" w:hAnsi="Cambria" w:cs="Cambria"/>
                <w:color w:val="000000"/>
              </w:rPr>
              <w:t xml:space="preserve">Il costo previsto di cui si chiede il rimborso è quello degli oneri assicurativi obbligatori. </w:t>
            </w:r>
            <w:r w:rsidRPr="00EE330A">
              <w:rPr>
                <w:rFonts w:ascii="Cambria" w:hAnsi="Cambria" w:cs="Cambria"/>
                <w:color w:val="000000"/>
                <w:u w:val="single"/>
              </w:rPr>
              <w:t xml:space="preserve">(L’A.N.A.S., in qualità di Soggetto Promotore/attuatore per il target definito, si farà carico degli oneri assicurativi obbligatori relativi al tirocinante). 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Lo scrivente si impegna alla pubblicizzazione del progetto, direttamente o tramite il soggetto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,Italic"/>
                <w:i/>
                <w:iCs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 xml:space="preserve">promotore del tirocinio, sul portale </w:t>
            </w:r>
            <w:hyperlink r:id="rId12" w:history="1">
              <w:r w:rsidRPr="00EE330A">
                <w:rPr>
                  <w:rStyle w:val="Hyperlink"/>
                  <w:rFonts w:ascii="Cambria" w:hAnsi="Cambria" w:cs="Cambria,Italic"/>
                  <w:i/>
                  <w:iCs/>
                </w:rPr>
                <w:t>www.regione.sicilia.it/lavoro/</w:t>
              </w:r>
            </w:hyperlink>
            <w:r w:rsidRPr="00EE330A">
              <w:rPr>
                <w:rFonts w:ascii="Cambria" w:hAnsi="Cambria" w:cs="Cambria"/>
                <w:color w:val="000000"/>
              </w:rPr>
              <w:t xml:space="preserve"> (</w:t>
            </w:r>
            <w:r w:rsidRPr="00EE330A">
              <w:rPr>
                <w:rFonts w:ascii="Cambria" w:hAnsi="Cambria" w:cs="Cambria,Italic"/>
                <w:i/>
                <w:iCs/>
                <w:color w:val="000000"/>
              </w:rPr>
              <w:t>L’Opzione non è richiesta in quanto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,Italic" w:hAnsi="Cambria,Italic" w:cs="Cambria,Italic"/>
                <w:i/>
                <w:iCs/>
                <w:color w:val="000000"/>
              </w:rPr>
            </w:pPr>
            <w:r w:rsidRPr="00EE330A">
              <w:rPr>
                <w:rFonts w:ascii="Cambria" w:hAnsi="Cambria" w:cs="Cambria,Italic"/>
                <w:i/>
                <w:iCs/>
                <w:color w:val="000000"/>
              </w:rPr>
              <w:t>obbligatoria per i soggetti ospitanti pubblici).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Lo scrivente è in possesso dei requisiti richiesti al soggetto ospitante ed è a conoscenza delle regole e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modalità di attuazione dei tirocini ai sensi della Delibera di Giunta Regionale n. 106/2014 e delle</w:t>
            </w:r>
          </w:p>
          <w:p w:rsidR="00CC3FFE" w:rsidRPr="00EE330A" w:rsidRDefault="00CC3FFE" w:rsidP="004B48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,Italic"/>
                <w:i/>
                <w:iCs/>
                <w:color w:val="000000"/>
              </w:rPr>
            </w:pPr>
            <w:r w:rsidRPr="00EE330A">
              <w:rPr>
                <w:rFonts w:ascii="Cambria" w:hAnsi="Cambria" w:cs="Cambria"/>
                <w:color w:val="000000"/>
              </w:rPr>
              <w:t>disposizioni attuative che regolano il Par Sicilia Garanzia Giovani.</w:t>
            </w:r>
          </w:p>
        </w:tc>
      </w:tr>
    </w:tbl>
    <w:p w:rsidR="00CC3FFE" w:rsidRPr="004B52FF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B) LAVORO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 xml:space="preserve">Lo scrivente si propone di richiedere/ha richiesto </w:t>
      </w:r>
      <w:r w:rsidRPr="004B52FF">
        <w:rPr>
          <w:rFonts w:ascii="Cambria" w:hAnsi="Cambria" w:cs="Cambria"/>
          <w:color w:val="000000"/>
        </w:rPr>
        <w:t>(</w:t>
      </w:r>
      <w:r w:rsidRPr="004B52FF">
        <w:rPr>
          <w:rFonts w:ascii="Cambria" w:hAnsi="Cambria" w:cs="Cambria,Italic"/>
          <w:i/>
          <w:iCs/>
          <w:color w:val="000000"/>
        </w:rPr>
        <w:t>cancellare la voce che non interessa</w:t>
      </w:r>
      <w:r w:rsidRPr="004B52FF">
        <w:rPr>
          <w:rFonts w:ascii="Cambria" w:hAnsi="Cambria" w:cs="Cambria"/>
          <w:color w:val="000000"/>
        </w:rPr>
        <w:t xml:space="preserve">) </w:t>
      </w:r>
      <w:r>
        <w:rPr>
          <w:rFonts w:ascii="Cambria" w:hAnsi="Cambria" w:cs="Cambria"/>
          <w:color w:val="000000"/>
        </w:rPr>
        <w:t>l’incentivo per: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l’assunzione a tempo indeterminato in apprendistato per n _______ giovani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con profili professionali di 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l’assunzione a tempo indeterminato per n _______ giovani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con profili professionali di 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la trasformazione a tempo indeterminato per n. _____ giovani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con profili professionali di ______________________________________________________________________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C) FABBISOGNI FORMATIVI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Lo scrivente è interessato agli interventi previsti dal programma per la formazione o il completamento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o il perfezionamento dei seguenti profili di qualificazione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Pr="00F04B09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  <w:r>
        <w:rPr>
          <w:rFonts w:ascii="Cambria" w:hAnsi="Cambria" w:cs="Cambria"/>
          <w:color w:val="000000"/>
        </w:rPr>
        <w:t xml:space="preserve">individuati </w:t>
      </w:r>
      <w:r w:rsidRPr="00F04B09">
        <w:rPr>
          <w:rFonts w:ascii="Cambria" w:hAnsi="Cambria" w:cs="Cambria,Italic"/>
          <w:i/>
          <w:iCs/>
          <w:color w:val="000000"/>
        </w:rPr>
        <w:t>tra quelli presenti nel Repertorio delle Qualificazioni della Regione Sicilia consultabili</w:t>
      </w:r>
    </w:p>
    <w:p w:rsidR="00CC3FFE" w:rsidRPr="00F04B09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,Italic"/>
          <w:i/>
          <w:iCs/>
          <w:color w:val="000000"/>
        </w:rPr>
      </w:pPr>
      <w:r w:rsidRPr="00F04B09">
        <w:rPr>
          <w:rFonts w:ascii="Cambria" w:hAnsi="Cambria" w:cs="Cambria,Italic"/>
          <w:i/>
          <w:iCs/>
          <w:color w:val="000000"/>
        </w:rPr>
        <w:t xml:space="preserve">nel portale </w:t>
      </w:r>
      <w:hyperlink r:id="rId13" w:history="1">
        <w:r w:rsidRPr="00724591">
          <w:rPr>
            <w:rStyle w:val="Hyperlink"/>
            <w:rFonts w:ascii="Cambria" w:hAnsi="Cambria" w:cs="Cambria,Italic"/>
            <w:i/>
            <w:iCs/>
          </w:rPr>
          <w:t>www.regione.sicilia.it/lavoro/</w:t>
        </w:r>
      </w:hyperlink>
      <w:r w:rsidRPr="00F04B09">
        <w:rPr>
          <w:rFonts w:ascii="Cambria" w:hAnsi="Cambria" w:cs="Cambria,Italic"/>
          <w:i/>
          <w:iCs/>
          <w:color w:val="000000"/>
        </w:rPr>
        <w:t xml:space="preserve"> 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con particolare interesse alla acquisizione delle seguenti competenze specifiche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e all’acquisizione delle competenze chiave per la cittadinanza attiva di cui alla Raccomandazione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2006/962/CE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______________________________________________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Il sottoscritto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ourier" w:hAnsi="Courier" w:cs="Courier"/>
          <w:color w:val="000000"/>
        </w:rPr>
        <w:t xml:space="preserve">- </w:t>
      </w:r>
      <w:r>
        <w:rPr>
          <w:rFonts w:ascii="Cambria" w:hAnsi="Cambria" w:cs="Cambria"/>
          <w:color w:val="000000"/>
        </w:rPr>
        <w:t>ha reso le dichiarazioni e informazioni contenute nel presente progetto consapevole in caso di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dichiarazioni mendaci, della responsabilità penale ex art. 76 del DPR 445/2000, nonché della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decadenza dal contributo concesso ex art. 75 DPR 445/2000.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ourier" w:hAnsi="Courier" w:cs="Courier"/>
          <w:color w:val="000000"/>
        </w:rPr>
        <w:t xml:space="preserve">- </w:t>
      </w:r>
      <w:r>
        <w:rPr>
          <w:rFonts w:ascii="Cambria" w:hAnsi="Cambria" w:cs="Cambria"/>
          <w:color w:val="000000"/>
        </w:rPr>
        <w:t xml:space="preserve">ha preso visione del Par Sicilia Garanzia Giovani approvato con </w:t>
      </w:r>
      <w:r w:rsidRPr="00505301">
        <w:rPr>
          <w:rFonts w:ascii="Cambria" w:hAnsi="Cambria" w:cs="Cambria"/>
          <w:color w:val="000000"/>
        </w:rPr>
        <w:t xml:space="preserve">Delibera di Giunta Regionale n. 106/2014 </w:t>
      </w:r>
      <w:r>
        <w:rPr>
          <w:rFonts w:ascii="Cambria" w:hAnsi="Cambria" w:cs="Cambria"/>
          <w:color w:val="000000"/>
        </w:rPr>
        <w:t>e ne condivide gli obiettivi che intende contribuire a perseguire nel rispetto delle modalità e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disposizioni di attuazione del programma.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ourier" w:hAnsi="Courier" w:cs="Courier"/>
          <w:color w:val="000000"/>
        </w:rPr>
        <w:t xml:space="preserve">- </w:t>
      </w:r>
      <w:r>
        <w:rPr>
          <w:rFonts w:ascii="Cambria" w:hAnsi="Cambria" w:cs="Cambria"/>
          <w:color w:val="000000"/>
        </w:rPr>
        <w:t>è interessato a ricevere informazioni sull’attuazione del programma e a partecipare agli eventi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che nell’ambito del programma sono indirizzati al sistema delle imprese e ai datori di lavoro.</w:t>
      </w: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</w:rPr>
      </w:pPr>
    </w:p>
    <w:p w:rsidR="00CC3FFE" w:rsidRDefault="00CC3FFE" w:rsidP="00E11C40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Firma del Legale Rappresentante</w:t>
      </w:r>
    </w:p>
    <w:p w:rsidR="00CC3FFE" w:rsidRPr="008A6CBF" w:rsidRDefault="00CC3FFE" w:rsidP="008A6CBF">
      <w:pPr>
        <w:jc w:val="right"/>
        <w:rPr>
          <w:rFonts w:ascii="Cambria" w:hAnsi="Cambria" w:cs="Cambria"/>
        </w:rPr>
      </w:pPr>
      <w:bookmarkStart w:id="0" w:name="_GoBack"/>
      <w:bookmarkEnd w:id="0"/>
    </w:p>
    <w:sectPr w:rsidR="00CC3FFE" w:rsidRPr="008A6CBF" w:rsidSect="00EA19CA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FFE" w:rsidRDefault="00CC3FFE" w:rsidP="005D6C8C">
      <w:pPr>
        <w:spacing w:after="0" w:line="240" w:lineRule="auto"/>
      </w:pPr>
      <w:r>
        <w:separator/>
      </w:r>
    </w:p>
  </w:endnote>
  <w:endnote w:type="continuationSeparator" w:id="0">
    <w:p w:rsidR="00CC3FFE" w:rsidRDefault="00CC3FFE" w:rsidP="005D6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FFE" w:rsidRDefault="00CC3FFE" w:rsidP="00F96AD7">
    <w:pPr>
      <w:pStyle w:val="Footer"/>
      <w:pBdr>
        <w:top w:val="single" w:sz="4" w:space="1" w:color="auto"/>
      </w:pBdr>
    </w:pPr>
  </w:p>
  <w:p w:rsidR="00CC3FFE" w:rsidRDefault="00CC3FFE">
    <w:pPr>
      <w:pStyle w:val="Footer"/>
    </w:pPr>
    <w:r>
      <w:t xml:space="preserve">                                                                                                               </w:t>
    </w:r>
    <w:r w:rsidRPr="00AA5C72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0" o:spid="_x0000_i1028" type="#_x0000_t75" style="width:83.25pt;height:51pt;visibility:visible">
          <v:imagedata r:id="rId1" o:title=""/>
        </v:shape>
      </w:pict>
    </w:r>
    <w:r w:rsidRPr="00AA5C72">
      <w:rPr>
        <w:noProof/>
        <w:lang w:eastAsia="it-IT"/>
      </w:rPr>
      <w:pict>
        <v:shape id="Immagine 8" o:spid="_x0000_i1029" type="#_x0000_t75" style="width:53.25pt;height:53.25pt;visibility:visible">
          <v:imagedata r:id="rId2" o:title=""/>
        </v:shape>
      </w:pict>
    </w:r>
    <w:r>
      <w:rPr>
        <w:noProof/>
        <w:lang w:eastAsia="it-IT"/>
      </w:rPr>
      <w:t xml:space="preserve">     </w:t>
    </w:r>
    <w:r w:rsidRPr="00AA5C72">
      <w:rPr>
        <w:noProof/>
        <w:lang w:eastAsia="it-IT"/>
      </w:rPr>
      <w:pict>
        <v:shape id="Immagine 11" o:spid="_x0000_i1030" type="#_x0000_t75" style="width:48.75pt;height:44.25pt;visibility:visible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FFE" w:rsidRDefault="00CC3FFE" w:rsidP="005D6C8C">
      <w:pPr>
        <w:spacing w:after="0" w:line="240" w:lineRule="auto"/>
      </w:pPr>
      <w:r>
        <w:separator/>
      </w:r>
    </w:p>
  </w:footnote>
  <w:footnote w:type="continuationSeparator" w:id="0">
    <w:p w:rsidR="00CC3FFE" w:rsidRDefault="00CC3FFE" w:rsidP="005D6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C5A61"/>
    <w:multiLevelType w:val="hybridMultilevel"/>
    <w:tmpl w:val="27D68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37C72"/>
    <w:multiLevelType w:val="hybridMultilevel"/>
    <w:tmpl w:val="076E6A20"/>
    <w:lvl w:ilvl="0" w:tplc="73388740">
      <w:numFmt w:val="bullet"/>
      <w:lvlText w:val=""/>
      <w:lvlJc w:val="left"/>
      <w:pPr>
        <w:ind w:left="786" w:hanging="360"/>
      </w:pPr>
      <w:rPr>
        <w:rFonts w:ascii="Wingdings" w:eastAsia="Times New Roman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5423"/>
    <w:rsid w:val="00003216"/>
    <w:rsid w:val="00012359"/>
    <w:rsid w:val="00022FE5"/>
    <w:rsid w:val="00052EE4"/>
    <w:rsid w:val="00056E3C"/>
    <w:rsid w:val="00062DB6"/>
    <w:rsid w:val="000722D6"/>
    <w:rsid w:val="00077445"/>
    <w:rsid w:val="00085815"/>
    <w:rsid w:val="00097DCA"/>
    <w:rsid w:val="000A00B8"/>
    <w:rsid w:val="000A4155"/>
    <w:rsid w:val="000A4A4F"/>
    <w:rsid w:val="000A7A76"/>
    <w:rsid w:val="000C59F8"/>
    <w:rsid w:val="0012173C"/>
    <w:rsid w:val="0012321D"/>
    <w:rsid w:val="00123F3D"/>
    <w:rsid w:val="00130716"/>
    <w:rsid w:val="0013630B"/>
    <w:rsid w:val="0018159D"/>
    <w:rsid w:val="00190436"/>
    <w:rsid w:val="001A71D2"/>
    <w:rsid w:val="001B643B"/>
    <w:rsid w:val="001D01D9"/>
    <w:rsid w:val="001E06D0"/>
    <w:rsid w:val="00204539"/>
    <w:rsid w:val="00204BDB"/>
    <w:rsid w:val="00210221"/>
    <w:rsid w:val="00236421"/>
    <w:rsid w:val="00246050"/>
    <w:rsid w:val="002467DD"/>
    <w:rsid w:val="002638E5"/>
    <w:rsid w:val="00271B29"/>
    <w:rsid w:val="00285423"/>
    <w:rsid w:val="0029745E"/>
    <w:rsid w:val="002F4486"/>
    <w:rsid w:val="00327C4C"/>
    <w:rsid w:val="00337A0A"/>
    <w:rsid w:val="003407E9"/>
    <w:rsid w:val="00346624"/>
    <w:rsid w:val="00346AF8"/>
    <w:rsid w:val="003539C8"/>
    <w:rsid w:val="00370131"/>
    <w:rsid w:val="00375860"/>
    <w:rsid w:val="00377C1E"/>
    <w:rsid w:val="0038313A"/>
    <w:rsid w:val="00394E7B"/>
    <w:rsid w:val="003A58C5"/>
    <w:rsid w:val="003C00C5"/>
    <w:rsid w:val="003C3316"/>
    <w:rsid w:val="003C4C9B"/>
    <w:rsid w:val="0041665A"/>
    <w:rsid w:val="004573CA"/>
    <w:rsid w:val="00465231"/>
    <w:rsid w:val="00474FC0"/>
    <w:rsid w:val="0048195F"/>
    <w:rsid w:val="004B4801"/>
    <w:rsid w:val="004B52FF"/>
    <w:rsid w:val="004C347E"/>
    <w:rsid w:val="004F2818"/>
    <w:rsid w:val="004F39D9"/>
    <w:rsid w:val="004F3AA0"/>
    <w:rsid w:val="004F4D4C"/>
    <w:rsid w:val="00505301"/>
    <w:rsid w:val="0054538B"/>
    <w:rsid w:val="00556977"/>
    <w:rsid w:val="005820B4"/>
    <w:rsid w:val="00585892"/>
    <w:rsid w:val="005B5E38"/>
    <w:rsid w:val="005D6C8C"/>
    <w:rsid w:val="005D7B65"/>
    <w:rsid w:val="005F2B8B"/>
    <w:rsid w:val="005F6A88"/>
    <w:rsid w:val="00600D15"/>
    <w:rsid w:val="0060638F"/>
    <w:rsid w:val="00613622"/>
    <w:rsid w:val="00621F66"/>
    <w:rsid w:val="00632AAB"/>
    <w:rsid w:val="00637B8B"/>
    <w:rsid w:val="00724591"/>
    <w:rsid w:val="00726D73"/>
    <w:rsid w:val="00730B34"/>
    <w:rsid w:val="00734053"/>
    <w:rsid w:val="00735D85"/>
    <w:rsid w:val="00771D42"/>
    <w:rsid w:val="007C5580"/>
    <w:rsid w:val="007D36F3"/>
    <w:rsid w:val="007E7AB3"/>
    <w:rsid w:val="007F451A"/>
    <w:rsid w:val="00832439"/>
    <w:rsid w:val="008408AB"/>
    <w:rsid w:val="00865A2F"/>
    <w:rsid w:val="00865DA3"/>
    <w:rsid w:val="00882221"/>
    <w:rsid w:val="008A6CBF"/>
    <w:rsid w:val="008D53AE"/>
    <w:rsid w:val="008D6A6A"/>
    <w:rsid w:val="008E246E"/>
    <w:rsid w:val="00903328"/>
    <w:rsid w:val="0090690B"/>
    <w:rsid w:val="00922A14"/>
    <w:rsid w:val="00946EA1"/>
    <w:rsid w:val="0095612F"/>
    <w:rsid w:val="0097259E"/>
    <w:rsid w:val="00973BFD"/>
    <w:rsid w:val="0097445A"/>
    <w:rsid w:val="009A0226"/>
    <w:rsid w:val="009A0CDD"/>
    <w:rsid w:val="009A3701"/>
    <w:rsid w:val="009A4009"/>
    <w:rsid w:val="009C5765"/>
    <w:rsid w:val="00A348DB"/>
    <w:rsid w:val="00A36118"/>
    <w:rsid w:val="00A41744"/>
    <w:rsid w:val="00A54750"/>
    <w:rsid w:val="00A9758F"/>
    <w:rsid w:val="00A97F98"/>
    <w:rsid w:val="00AA5C72"/>
    <w:rsid w:val="00AE2E66"/>
    <w:rsid w:val="00AE32D4"/>
    <w:rsid w:val="00AF51BF"/>
    <w:rsid w:val="00B141AA"/>
    <w:rsid w:val="00B315AD"/>
    <w:rsid w:val="00B31938"/>
    <w:rsid w:val="00B3529B"/>
    <w:rsid w:val="00B57617"/>
    <w:rsid w:val="00B632AC"/>
    <w:rsid w:val="00B67ACF"/>
    <w:rsid w:val="00B80587"/>
    <w:rsid w:val="00B95796"/>
    <w:rsid w:val="00BA2B3F"/>
    <w:rsid w:val="00BC23C4"/>
    <w:rsid w:val="00BD5003"/>
    <w:rsid w:val="00BE5703"/>
    <w:rsid w:val="00BE655A"/>
    <w:rsid w:val="00BF66EC"/>
    <w:rsid w:val="00BF7974"/>
    <w:rsid w:val="00C168B2"/>
    <w:rsid w:val="00C4479F"/>
    <w:rsid w:val="00C92233"/>
    <w:rsid w:val="00CA4C99"/>
    <w:rsid w:val="00CC0D32"/>
    <w:rsid w:val="00CC3FFE"/>
    <w:rsid w:val="00CF2134"/>
    <w:rsid w:val="00CF4DB9"/>
    <w:rsid w:val="00CF7CD3"/>
    <w:rsid w:val="00D00DDE"/>
    <w:rsid w:val="00D05BB4"/>
    <w:rsid w:val="00D27912"/>
    <w:rsid w:val="00D33824"/>
    <w:rsid w:val="00D415A8"/>
    <w:rsid w:val="00D42F26"/>
    <w:rsid w:val="00D7408F"/>
    <w:rsid w:val="00D843CB"/>
    <w:rsid w:val="00D92C15"/>
    <w:rsid w:val="00D96000"/>
    <w:rsid w:val="00DA17AF"/>
    <w:rsid w:val="00DA19DB"/>
    <w:rsid w:val="00DA7055"/>
    <w:rsid w:val="00DD5520"/>
    <w:rsid w:val="00E11C40"/>
    <w:rsid w:val="00E418ED"/>
    <w:rsid w:val="00E56B1E"/>
    <w:rsid w:val="00E70FBC"/>
    <w:rsid w:val="00E72644"/>
    <w:rsid w:val="00E9737B"/>
    <w:rsid w:val="00EA19CA"/>
    <w:rsid w:val="00EA2FAD"/>
    <w:rsid w:val="00EC430B"/>
    <w:rsid w:val="00EE2B59"/>
    <w:rsid w:val="00EE330A"/>
    <w:rsid w:val="00EF2445"/>
    <w:rsid w:val="00EF6C43"/>
    <w:rsid w:val="00F04B09"/>
    <w:rsid w:val="00F05154"/>
    <w:rsid w:val="00F25D1E"/>
    <w:rsid w:val="00F4179E"/>
    <w:rsid w:val="00F546BF"/>
    <w:rsid w:val="00F63D92"/>
    <w:rsid w:val="00F662E8"/>
    <w:rsid w:val="00F77B32"/>
    <w:rsid w:val="00F912C0"/>
    <w:rsid w:val="00F96AD7"/>
    <w:rsid w:val="00F97DA4"/>
    <w:rsid w:val="00FB7BFA"/>
    <w:rsid w:val="00FD1A92"/>
    <w:rsid w:val="00FE5F3A"/>
    <w:rsid w:val="00FE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C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85815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8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31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D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D6C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D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D6C8C"/>
    <w:rPr>
      <w:rFonts w:cs="Times New Roman"/>
    </w:rPr>
  </w:style>
  <w:style w:type="paragraph" w:styleId="ListParagraph">
    <w:name w:val="List Paragraph"/>
    <w:basedOn w:val="Normal"/>
    <w:uiPriority w:val="99"/>
    <w:qFormat/>
    <w:rsid w:val="0060638F"/>
    <w:pPr>
      <w:ind w:left="720"/>
      <w:contextualSpacing/>
    </w:pPr>
  </w:style>
  <w:style w:type="table" w:styleId="TableGrid">
    <w:name w:val="Table Grid"/>
    <w:basedOn w:val="TableNormal"/>
    <w:uiPriority w:val="99"/>
    <w:rsid w:val="00056E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5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egione.sicilia.it/lavor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regione.sicilia.it/lavor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gione.sicilia.it/lavor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1120</Words>
  <Characters>6388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</dc:creator>
  <cp:keywords/>
  <dc:description/>
  <cp:lastModifiedBy>Lufrano</cp:lastModifiedBy>
  <cp:revision>2</cp:revision>
  <cp:lastPrinted>2015-06-19T09:08:00Z</cp:lastPrinted>
  <dcterms:created xsi:type="dcterms:W3CDTF">2015-08-12T07:42:00Z</dcterms:created>
  <dcterms:modified xsi:type="dcterms:W3CDTF">2015-08-12T07:42:00Z</dcterms:modified>
</cp:coreProperties>
</file>